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133" w:rsidRDefault="0004357E" w:rsidP="0004357E">
      <w:pPr>
        <w:tabs>
          <w:tab w:val="left" w:pos="435"/>
          <w:tab w:val="left" w:pos="6060"/>
        </w:tabs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04357E">
        <w:rPr>
          <w:rFonts w:ascii="Times New Roman" w:hAnsi="Times New Roman" w:cs="Times New Roman"/>
          <w:b/>
          <w:sz w:val="28"/>
          <w:szCs w:val="28"/>
          <w:lang w:val="de-DE"/>
        </w:rPr>
        <w:t>Dichiarazione sostitutiva dell’atto di notorietà</w:t>
      </w:r>
    </w:p>
    <w:p w:rsidR="0004357E" w:rsidRPr="0004357E" w:rsidRDefault="0004357E" w:rsidP="0004357E">
      <w:pPr>
        <w:tabs>
          <w:tab w:val="left" w:pos="435"/>
          <w:tab w:val="left" w:pos="6060"/>
        </w:tabs>
        <w:spacing w:after="0" w:line="240" w:lineRule="auto"/>
        <w:ind w:left="75"/>
        <w:jc w:val="center"/>
        <w:rPr>
          <w:rFonts w:ascii="Times New Roman" w:hAnsi="Times New Roman" w:cs="Times New Roman"/>
          <w:sz w:val="20"/>
          <w:szCs w:val="20"/>
          <w:lang w:val="de-DE"/>
        </w:rPr>
      </w:pPr>
      <w:r w:rsidRPr="0004357E">
        <w:rPr>
          <w:rFonts w:ascii="Times New Roman" w:hAnsi="Times New Roman" w:cs="Times New Roman"/>
          <w:sz w:val="20"/>
          <w:szCs w:val="20"/>
          <w:lang w:val="de-DE"/>
        </w:rPr>
        <w:t>(art. 47 D.P.R. n. 445/2000)</w:t>
      </w:r>
    </w:p>
    <w:p w:rsidR="004976C8" w:rsidRPr="0004357E" w:rsidRDefault="004976C8" w:rsidP="0004357E">
      <w:pPr>
        <w:tabs>
          <w:tab w:val="left" w:pos="435"/>
          <w:tab w:val="left" w:pos="6060"/>
        </w:tabs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0"/>
          <w:szCs w:val="20"/>
          <w:lang w:val="de-DE"/>
        </w:rPr>
      </w:pPr>
    </w:p>
    <w:p w:rsidR="0004357E" w:rsidRDefault="0004357E" w:rsidP="00B6272E">
      <w:pPr>
        <w:tabs>
          <w:tab w:val="left" w:pos="6555"/>
        </w:tabs>
        <w:rPr>
          <w:rFonts w:ascii="Times New Roman" w:hAnsi="Times New Roman" w:cs="Times New Roman"/>
          <w:sz w:val="28"/>
          <w:szCs w:val="28"/>
          <w:lang w:val="de-DE"/>
        </w:rPr>
      </w:pPr>
    </w:p>
    <w:p w:rsidR="0004357E" w:rsidRPr="0004357E" w:rsidRDefault="0004357E" w:rsidP="0004357E">
      <w:pPr>
        <w:tabs>
          <w:tab w:val="left" w:pos="65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04357E">
        <w:rPr>
          <w:rFonts w:ascii="Times New Roman" w:hAnsi="Times New Roman" w:cs="Times New Roman"/>
          <w:sz w:val="24"/>
          <w:szCs w:val="24"/>
          <w:lang w:val="de-DE"/>
        </w:rPr>
        <w:t>Il/La sottoscritto/a______________________________________________________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de-DE"/>
        </w:rPr>
        <w:t>___________</w:t>
      </w:r>
    </w:p>
    <w:p w:rsidR="0004357E" w:rsidRDefault="0004357E" w:rsidP="0004357E">
      <w:pPr>
        <w:tabs>
          <w:tab w:val="left" w:pos="65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04357E">
        <w:rPr>
          <w:rFonts w:ascii="Times New Roman" w:hAnsi="Times New Roman" w:cs="Times New Roman"/>
          <w:sz w:val="24"/>
          <w:szCs w:val="24"/>
          <w:lang w:val="de-DE"/>
        </w:rPr>
        <w:t>Nato/a______________________________il________________</w:t>
      </w:r>
      <w:r w:rsidR="00212C49">
        <w:rPr>
          <w:rFonts w:ascii="Times New Roman" w:hAnsi="Times New Roman" w:cs="Times New Roman"/>
          <w:sz w:val="24"/>
          <w:szCs w:val="24"/>
          <w:lang w:val="de-DE"/>
        </w:rPr>
        <w:t>r</w:t>
      </w:r>
      <w:r w:rsidRPr="0004357E">
        <w:rPr>
          <w:rFonts w:ascii="Times New Roman" w:hAnsi="Times New Roman" w:cs="Times New Roman"/>
          <w:sz w:val="24"/>
          <w:szCs w:val="24"/>
          <w:lang w:val="de-DE"/>
        </w:rPr>
        <w:t>esidente___________________</w:t>
      </w:r>
    </w:p>
    <w:p w:rsidR="0004357E" w:rsidRDefault="0004357E" w:rsidP="0004357E">
      <w:pPr>
        <w:tabs>
          <w:tab w:val="left" w:pos="65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in</w:t>
      </w:r>
      <w:r w:rsidRPr="0004357E">
        <w:rPr>
          <w:rFonts w:ascii="Times New Roman" w:hAnsi="Times New Roman" w:cs="Times New Roman"/>
          <w:sz w:val="24"/>
          <w:szCs w:val="24"/>
          <w:lang w:val="de-DE"/>
        </w:rPr>
        <w:t xml:space="preserve"> Via/Piazza_________________________</w:t>
      </w:r>
      <w:r>
        <w:rPr>
          <w:rFonts w:ascii="Times New Roman" w:hAnsi="Times New Roman" w:cs="Times New Roman"/>
          <w:sz w:val="24"/>
          <w:szCs w:val="24"/>
          <w:lang w:val="de-DE"/>
        </w:rPr>
        <w:t>___________n.___tel__________________________</w:t>
      </w:r>
    </w:p>
    <w:p w:rsidR="0004357E" w:rsidRDefault="0004357E" w:rsidP="0004357E">
      <w:pPr>
        <w:tabs>
          <w:tab w:val="left" w:pos="65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:rsidR="0004357E" w:rsidRDefault="0004357E" w:rsidP="0004357E">
      <w:pPr>
        <w:tabs>
          <w:tab w:val="left" w:pos="65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:rsidR="005E3134" w:rsidRPr="005E3134" w:rsidRDefault="0004357E" w:rsidP="0004357E">
      <w:pPr>
        <w:tabs>
          <w:tab w:val="left" w:pos="6555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de-DE"/>
        </w:rPr>
      </w:pPr>
      <w:r w:rsidRPr="005E3134">
        <w:rPr>
          <w:rFonts w:ascii="Times New Roman" w:hAnsi="Times New Roman" w:cs="Times New Roman"/>
          <w:sz w:val="20"/>
          <w:szCs w:val="20"/>
          <w:lang w:val="de-DE"/>
        </w:rPr>
        <w:t>consapevole delle sanzioni penali previste dall’art. 76 del D.P.R. 28/12/2000 n. 445, nel caso di dichiarazioni false e mendaci, in qualità di genitore esercente la responssabilità genitoriale, di tutore ovvero di soggetto affidatario, ai sensi e perv gli effetti del decreto-legge 7 /06/2017, convertito con modificazioni dalla L. n.    del</w:t>
      </w:r>
      <w:r w:rsidR="005E3134" w:rsidRPr="005E3134">
        <w:rPr>
          <w:rFonts w:ascii="Times New Roman" w:hAnsi="Times New Roman" w:cs="Times New Roman"/>
          <w:sz w:val="20"/>
          <w:szCs w:val="20"/>
          <w:lang w:val="de-DE"/>
        </w:rPr>
        <w:t xml:space="preserve">      sotto la propria responsabilità, </w:t>
      </w:r>
    </w:p>
    <w:p w:rsidR="005E3134" w:rsidRPr="005E3134" w:rsidRDefault="005E3134" w:rsidP="005E3134">
      <w:pPr>
        <w:tabs>
          <w:tab w:val="left" w:pos="6555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de-DE"/>
        </w:rPr>
      </w:pPr>
    </w:p>
    <w:p w:rsidR="00B6272E" w:rsidRDefault="005E3134" w:rsidP="005E3134">
      <w:pPr>
        <w:tabs>
          <w:tab w:val="left" w:pos="65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5E3134">
        <w:rPr>
          <w:rFonts w:ascii="Times New Roman" w:hAnsi="Times New Roman" w:cs="Times New Roman"/>
          <w:b/>
          <w:sz w:val="24"/>
          <w:szCs w:val="24"/>
          <w:lang w:val="de-DE"/>
        </w:rPr>
        <w:t>DICHIARA</w:t>
      </w:r>
    </w:p>
    <w:p w:rsidR="005E3134" w:rsidRDefault="005E3134" w:rsidP="005E3134">
      <w:pPr>
        <w:tabs>
          <w:tab w:val="left" w:pos="65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5E3134" w:rsidRPr="005E3134" w:rsidRDefault="005E3134" w:rsidP="005E3134">
      <w:pPr>
        <w:tabs>
          <w:tab w:val="left" w:pos="65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5E3134">
        <w:rPr>
          <w:rFonts w:ascii="Times New Roman" w:hAnsi="Times New Roman" w:cs="Times New Roman"/>
          <w:sz w:val="24"/>
          <w:szCs w:val="24"/>
          <w:lang w:val="de-DE"/>
        </w:rPr>
        <w:t>che il/la  proprio/a figlio/a__________________________________________________________</w:t>
      </w:r>
    </w:p>
    <w:p w:rsidR="005E3134" w:rsidRPr="005E3134" w:rsidRDefault="005E3134" w:rsidP="005E3134">
      <w:pPr>
        <w:tabs>
          <w:tab w:val="left" w:pos="65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5E3134">
        <w:rPr>
          <w:rFonts w:ascii="Times New Roman" w:hAnsi="Times New Roman" w:cs="Times New Roman"/>
          <w:sz w:val="24"/>
          <w:szCs w:val="24"/>
          <w:lang w:val="de-DE"/>
        </w:rPr>
        <w:t>Nato/a a _____________________________(_____) il ___________________________________</w:t>
      </w:r>
    </w:p>
    <w:p w:rsidR="005E3134" w:rsidRPr="005E3134" w:rsidRDefault="005E3134" w:rsidP="005E3134">
      <w:pPr>
        <w:tabs>
          <w:tab w:val="left" w:pos="65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:rsidR="005E3134" w:rsidRPr="005E3134" w:rsidRDefault="007F5BD0" w:rsidP="005E3134">
      <w:pPr>
        <w:tabs>
          <w:tab w:val="left" w:pos="65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7F5BD0">
        <w:rPr>
          <w:rFonts w:ascii="Times New Roman" w:hAnsi="Times New Roman" w:cs="Times New Roman"/>
          <w:sz w:val="24"/>
          <w:szCs w:val="24"/>
          <w:lang w:val="de-DE"/>
        </w:rPr>
        <w:t xml:space="preserve">         □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 xml:space="preserve">   </w:t>
      </w:r>
      <w:r w:rsidR="005E3134" w:rsidRPr="005E3134">
        <w:rPr>
          <w:rFonts w:ascii="Times New Roman" w:hAnsi="Times New Roman" w:cs="Times New Roman"/>
          <w:b/>
          <w:sz w:val="24"/>
          <w:szCs w:val="24"/>
          <w:lang w:val="de-DE"/>
        </w:rPr>
        <w:t>Ha effettuato le vaccinazioni obbligatorie indicate di seguito</w:t>
      </w:r>
      <w:r w:rsidR="00704A8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="00704A88">
        <w:rPr>
          <w:rFonts w:ascii="Times New Roman" w:hAnsi="Times New Roman" w:cs="Times New Roman"/>
          <w:b/>
          <w:sz w:val="24"/>
          <w:szCs w:val="24"/>
          <w:vertAlign w:val="superscript"/>
          <w:lang w:val="de-DE"/>
        </w:rPr>
        <w:t>1</w:t>
      </w:r>
      <w:r w:rsidR="005E3134" w:rsidRPr="005E3134">
        <w:rPr>
          <w:rFonts w:ascii="Times New Roman" w:hAnsi="Times New Roman" w:cs="Times New Roman"/>
          <w:b/>
          <w:sz w:val="24"/>
          <w:szCs w:val="24"/>
          <w:lang w:val="de-DE"/>
        </w:rPr>
        <w:t>:</w:t>
      </w:r>
    </w:p>
    <w:p w:rsidR="005E3134" w:rsidRPr="005E3134" w:rsidRDefault="005E3134" w:rsidP="005E3134">
      <w:pPr>
        <w:tabs>
          <w:tab w:val="left" w:pos="65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5E3134" w:rsidRPr="005E3134" w:rsidRDefault="005E3134" w:rsidP="005E3134">
      <w:pPr>
        <w:tabs>
          <w:tab w:val="left" w:pos="65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□ </w:t>
      </w:r>
      <w:r w:rsidR="009716A8">
        <w:rPr>
          <w:rFonts w:ascii="Times New Roman" w:hAnsi="Times New Roman" w:cs="Times New Roman"/>
          <w:sz w:val="24"/>
          <w:szCs w:val="24"/>
          <w:lang w:val="de-DE"/>
        </w:rPr>
        <w:t>a</w:t>
      </w:r>
      <w:r w:rsidRPr="005E3134">
        <w:rPr>
          <w:rFonts w:ascii="Times New Roman" w:hAnsi="Times New Roman" w:cs="Times New Roman"/>
          <w:sz w:val="24"/>
          <w:szCs w:val="24"/>
          <w:lang w:val="de-DE"/>
        </w:rPr>
        <w:t>nti-poliomelitica;</w:t>
      </w:r>
    </w:p>
    <w:p w:rsidR="005E3134" w:rsidRPr="005E3134" w:rsidRDefault="005E3134" w:rsidP="005E3134">
      <w:pPr>
        <w:tabs>
          <w:tab w:val="left" w:pos="65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□ </w:t>
      </w:r>
      <w:r w:rsidR="009716A8">
        <w:rPr>
          <w:rFonts w:ascii="Times New Roman" w:hAnsi="Times New Roman" w:cs="Times New Roman"/>
          <w:sz w:val="24"/>
          <w:szCs w:val="24"/>
          <w:lang w:val="de-DE"/>
        </w:rPr>
        <w:t>a</w:t>
      </w:r>
      <w:r w:rsidRPr="005E3134">
        <w:rPr>
          <w:rFonts w:ascii="Times New Roman" w:hAnsi="Times New Roman" w:cs="Times New Roman"/>
          <w:sz w:val="24"/>
          <w:szCs w:val="24"/>
          <w:lang w:val="de-DE"/>
        </w:rPr>
        <w:t>nti-difterica;</w:t>
      </w:r>
    </w:p>
    <w:p w:rsidR="005E3134" w:rsidRPr="005E3134" w:rsidRDefault="005E3134" w:rsidP="005E3134">
      <w:pPr>
        <w:tabs>
          <w:tab w:val="left" w:pos="65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□ </w:t>
      </w:r>
      <w:r w:rsidR="009716A8">
        <w:rPr>
          <w:rFonts w:ascii="Times New Roman" w:hAnsi="Times New Roman" w:cs="Times New Roman"/>
          <w:sz w:val="24"/>
          <w:szCs w:val="24"/>
          <w:lang w:val="de-DE"/>
        </w:rPr>
        <w:t>a</w:t>
      </w:r>
      <w:r w:rsidRPr="005E3134">
        <w:rPr>
          <w:rFonts w:ascii="Times New Roman" w:hAnsi="Times New Roman" w:cs="Times New Roman"/>
          <w:sz w:val="24"/>
          <w:szCs w:val="24"/>
          <w:lang w:val="de-DE"/>
        </w:rPr>
        <w:t>nti</w:t>
      </w:r>
      <w:r w:rsidR="009716A8">
        <w:rPr>
          <w:rFonts w:ascii="Times New Roman" w:hAnsi="Times New Roman" w:cs="Times New Roman"/>
          <w:sz w:val="24"/>
          <w:szCs w:val="24"/>
          <w:lang w:val="de-DE"/>
        </w:rPr>
        <w:t>-</w:t>
      </w:r>
      <w:r w:rsidRPr="005E3134">
        <w:rPr>
          <w:rFonts w:ascii="Times New Roman" w:hAnsi="Times New Roman" w:cs="Times New Roman"/>
          <w:sz w:val="24"/>
          <w:szCs w:val="24"/>
          <w:lang w:val="de-DE"/>
        </w:rPr>
        <w:t>tetanica;</w:t>
      </w:r>
    </w:p>
    <w:p w:rsidR="005E3134" w:rsidRDefault="005E3134" w:rsidP="005E3134">
      <w:pPr>
        <w:tabs>
          <w:tab w:val="left" w:pos="65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□ </w:t>
      </w:r>
      <w:r w:rsidR="009716A8">
        <w:rPr>
          <w:rFonts w:ascii="Times New Roman" w:hAnsi="Times New Roman" w:cs="Times New Roman"/>
          <w:sz w:val="24"/>
          <w:szCs w:val="24"/>
          <w:lang w:val="de-DE"/>
        </w:rPr>
        <w:t>a</w:t>
      </w:r>
      <w:r w:rsidRPr="005E3134">
        <w:rPr>
          <w:rFonts w:ascii="Times New Roman" w:hAnsi="Times New Roman" w:cs="Times New Roman"/>
          <w:sz w:val="24"/>
          <w:szCs w:val="24"/>
          <w:lang w:val="de-DE"/>
        </w:rPr>
        <w:t>nti-epatite B;</w:t>
      </w:r>
    </w:p>
    <w:p w:rsidR="005E3134" w:rsidRDefault="005E3134" w:rsidP="005E3134">
      <w:pPr>
        <w:tabs>
          <w:tab w:val="left" w:pos="65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□ </w:t>
      </w:r>
      <w:r w:rsidR="009716A8">
        <w:rPr>
          <w:rFonts w:ascii="Times New Roman" w:hAnsi="Times New Roman" w:cs="Times New Roman"/>
          <w:sz w:val="24"/>
          <w:szCs w:val="24"/>
          <w:lang w:val="de-DE"/>
        </w:rPr>
        <w:t>a</w:t>
      </w:r>
      <w:r>
        <w:rPr>
          <w:rFonts w:ascii="Times New Roman" w:hAnsi="Times New Roman" w:cs="Times New Roman"/>
          <w:sz w:val="24"/>
          <w:szCs w:val="24"/>
          <w:lang w:val="de-DE"/>
        </w:rPr>
        <w:t>nti-pertosse;</w:t>
      </w:r>
    </w:p>
    <w:p w:rsidR="005E3134" w:rsidRDefault="005E3134" w:rsidP="005E3134">
      <w:pPr>
        <w:tabs>
          <w:tab w:val="left" w:pos="65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□</w:t>
      </w:r>
      <w:r w:rsidR="009716A8">
        <w:rPr>
          <w:rFonts w:ascii="Times New Roman" w:hAnsi="Times New Roman" w:cs="Times New Roman"/>
          <w:sz w:val="24"/>
          <w:szCs w:val="24"/>
          <w:lang w:val="de-DE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de-DE"/>
        </w:rPr>
        <w:t>nti-Haemophilus influenzae tipo B;</w:t>
      </w:r>
    </w:p>
    <w:p w:rsidR="005E3134" w:rsidRDefault="005E3134" w:rsidP="005E3134">
      <w:pPr>
        <w:tabs>
          <w:tab w:val="left" w:pos="65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□ </w:t>
      </w:r>
      <w:r w:rsidR="009716A8">
        <w:rPr>
          <w:rFonts w:ascii="Times New Roman" w:hAnsi="Times New Roman" w:cs="Times New Roman"/>
          <w:sz w:val="24"/>
          <w:szCs w:val="24"/>
          <w:lang w:val="de-DE"/>
        </w:rPr>
        <w:t>a</w:t>
      </w:r>
      <w:r>
        <w:rPr>
          <w:rFonts w:ascii="Times New Roman" w:hAnsi="Times New Roman" w:cs="Times New Roman"/>
          <w:sz w:val="24"/>
          <w:szCs w:val="24"/>
          <w:lang w:val="de-DE"/>
        </w:rPr>
        <w:t>nti-morbillo;</w:t>
      </w:r>
    </w:p>
    <w:p w:rsidR="005E3134" w:rsidRDefault="005E3134" w:rsidP="005E3134">
      <w:pPr>
        <w:tabs>
          <w:tab w:val="left" w:pos="65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□ </w:t>
      </w:r>
      <w:r w:rsidR="009716A8">
        <w:rPr>
          <w:rFonts w:ascii="Times New Roman" w:hAnsi="Times New Roman" w:cs="Times New Roman"/>
          <w:sz w:val="24"/>
          <w:szCs w:val="24"/>
          <w:lang w:val="de-DE"/>
        </w:rPr>
        <w:t>a</w:t>
      </w:r>
      <w:r>
        <w:rPr>
          <w:rFonts w:ascii="Times New Roman" w:hAnsi="Times New Roman" w:cs="Times New Roman"/>
          <w:sz w:val="24"/>
          <w:szCs w:val="24"/>
          <w:lang w:val="de-DE"/>
        </w:rPr>
        <w:t>nti-rosolia;</w:t>
      </w:r>
    </w:p>
    <w:p w:rsidR="005E3134" w:rsidRDefault="005E3134" w:rsidP="005E3134">
      <w:pPr>
        <w:tabs>
          <w:tab w:val="left" w:pos="65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□ </w:t>
      </w:r>
      <w:r w:rsidR="009716A8">
        <w:rPr>
          <w:rFonts w:ascii="Times New Roman" w:hAnsi="Times New Roman" w:cs="Times New Roman"/>
          <w:sz w:val="24"/>
          <w:szCs w:val="24"/>
          <w:lang w:val="de-DE"/>
        </w:rPr>
        <w:t>a</w:t>
      </w:r>
      <w:r>
        <w:rPr>
          <w:rFonts w:ascii="Times New Roman" w:hAnsi="Times New Roman" w:cs="Times New Roman"/>
          <w:sz w:val="24"/>
          <w:szCs w:val="24"/>
          <w:lang w:val="de-DE"/>
        </w:rPr>
        <w:t>nti-parotite;</w:t>
      </w:r>
    </w:p>
    <w:p w:rsidR="005E3134" w:rsidRDefault="005E3134" w:rsidP="005E3134">
      <w:pPr>
        <w:tabs>
          <w:tab w:val="left" w:pos="65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□</w:t>
      </w:r>
      <w:r w:rsidR="009716A8">
        <w:rPr>
          <w:rFonts w:ascii="Times New Roman" w:hAnsi="Times New Roman" w:cs="Times New Roman"/>
          <w:sz w:val="24"/>
          <w:szCs w:val="24"/>
          <w:lang w:val="de-DE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de-DE"/>
        </w:rPr>
        <w:t>nti-varicella (solo per i nati a partire dal 2017).</w:t>
      </w:r>
    </w:p>
    <w:p w:rsidR="0058055A" w:rsidRPr="005E3134" w:rsidRDefault="0058055A" w:rsidP="005E3134">
      <w:pPr>
        <w:tabs>
          <w:tab w:val="left" w:pos="65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:rsidR="007F5BD0" w:rsidRPr="0058055A" w:rsidRDefault="007F5BD0" w:rsidP="0058055A">
      <w:pPr>
        <w:tabs>
          <w:tab w:val="left" w:pos="6555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de-DE"/>
        </w:rPr>
      </w:pPr>
      <w:r w:rsidRPr="007F5BD0">
        <w:rPr>
          <w:rFonts w:ascii="Times New Roman" w:hAnsi="Times New Roman" w:cs="Times New Roman"/>
          <w:b/>
          <w:sz w:val="24"/>
          <w:szCs w:val="24"/>
          <w:lang w:val="de-DE"/>
        </w:rPr>
        <w:t xml:space="preserve">   □ 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 xml:space="preserve">   </w:t>
      </w:r>
      <w:r w:rsidRPr="0058055A">
        <w:rPr>
          <w:rFonts w:ascii="Times New Roman" w:hAnsi="Times New Roman" w:cs="Times New Roman"/>
          <w:b/>
          <w:sz w:val="20"/>
          <w:szCs w:val="20"/>
          <w:lang w:val="de-DE"/>
        </w:rPr>
        <w:t>Ha richiesto all’ASL di effettuare le vaccinazioni obbligatorie non attuate</w:t>
      </w:r>
      <w:r w:rsidR="0058055A" w:rsidRPr="0058055A">
        <w:rPr>
          <w:rFonts w:ascii="Times New Roman" w:hAnsi="Times New Roman" w:cs="Times New Roman"/>
          <w:b/>
          <w:sz w:val="20"/>
          <w:szCs w:val="20"/>
          <w:lang w:val="de-DE"/>
        </w:rPr>
        <w:t>;</w:t>
      </w:r>
    </w:p>
    <w:p w:rsidR="0058055A" w:rsidRPr="0058055A" w:rsidRDefault="0058055A" w:rsidP="0058055A">
      <w:pPr>
        <w:tabs>
          <w:tab w:val="left" w:pos="6555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de-DE"/>
        </w:rPr>
      </w:pPr>
      <w:r w:rsidRPr="0058055A">
        <w:rPr>
          <w:rFonts w:ascii="Times New Roman" w:hAnsi="Times New Roman" w:cs="Times New Roman"/>
          <w:b/>
          <w:sz w:val="20"/>
          <w:szCs w:val="20"/>
          <w:lang w:val="de-DE"/>
        </w:rPr>
        <w:t xml:space="preserve">    </w:t>
      </w:r>
      <w:r w:rsidRPr="0058055A">
        <w:rPr>
          <w:rFonts w:ascii="Times New Roman" w:hAnsi="Times New Roman" w:cs="Times New Roman"/>
          <w:b/>
          <w:sz w:val="24"/>
          <w:szCs w:val="24"/>
          <w:lang w:val="de-DE"/>
        </w:rPr>
        <w:t>□</w:t>
      </w:r>
      <w:r w:rsidRPr="0058055A">
        <w:rPr>
          <w:rFonts w:ascii="Times New Roman" w:hAnsi="Times New Roman" w:cs="Times New Roman"/>
          <w:b/>
          <w:sz w:val="20"/>
          <w:szCs w:val="20"/>
          <w:lang w:val="de-DE"/>
        </w:rPr>
        <w:t xml:space="preserve">    Ha omesso o differito una o più vaccinazioni </w:t>
      </w:r>
      <w:r w:rsidRPr="0058055A">
        <w:rPr>
          <w:rFonts w:ascii="Times New Roman" w:hAnsi="Times New Roman" w:cs="Times New Roman"/>
          <w:sz w:val="20"/>
          <w:szCs w:val="20"/>
          <w:lang w:val="de-DE"/>
        </w:rPr>
        <w:t>(come da attestazione allegata);</w:t>
      </w:r>
    </w:p>
    <w:p w:rsidR="0058055A" w:rsidRPr="0058055A" w:rsidRDefault="0058055A" w:rsidP="0058055A">
      <w:pPr>
        <w:tabs>
          <w:tab w:val="left" w:pos="6555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de-DE"/>
        </w:rPr>
      </w:pPr>
      <w:r w:rsidRPr="0058055A">
        <w:rPr>
          <w:rFonts w:ascii="Times New Roman" w:hAnsi="Times New Roman" w:cs="Times New Roman"/>
          <w:b/>
          <w:sz w:val="24"/>
          <w:szCs w:val="24"/>
          <w:lang w:val="de-DE"/>
        </w:rPr>
        <w:t xml:space="preserve">   □</w:t>
      </w:r>
      <w:r w:rsidRPr="0058055A">
        <w:rPr>
          <w:rFonts w:ascii="Times New Roman" w:hAnsi="Times New Roman" w:cs="Times New Roman"/>
          <w:b/>
          <w:sz w:val="20"/>
          <w:szCs w:val="20"/>
          <w:lang w:val="de-DE"/>
        </w:rPr>
        <w:t xml:space="preserve">   </w:t>
      </w:r>
      <w:r>
        <w:rPr>
          <w:rFonts w:ascii="Times New Roman" w:hAnsi="Times New Roman" w:cs="Times New Roman"/>
          <w:b/>
          <w:sz w:val="20"/>
          <w:szCs w:val="20"/>
          <w:lang w:val="de-DE"/>
        </w:rPr>
        <w:t xml:space="preserve">   </w:t>
      </w:r>
      <w:r w:rsidRPr="0058055A">
        <w:rPr>
          <w:rFonts w:ascii="Times New Roman" w:hAnsi="Times New Roman" w:cs="Times New Roman"/>
          <w:b/>
          <w:sz w:val="20"/>
          <w:szCs w:val="20"/>
          <w:lang w:val="de-DE"/>
        </w:rPr>
        <w:t>E‘ esonerato da un o o più obblighi vaccinali per avvenuta immunizzazione (</w:t>
      </w:r>
      <w:r w:rsidRPr="0058055A">
        <w:rPr>
          <w:rFonts w:ascii="Times New Roman" w:hAnsi="Times New Roman" w:cs="Times New Roman"/>
          <w:sz w:val="20"/>
          <w:szCs w:val="20"/>
          <w:lang w:val="de-DE"/>
        </w:rPr>
        <w:t>come da    attestazione allegata</w:t>
      </w:r>
      <w:r w:rsidRPr="0058055A">
        <w:rPr>
          <w:rFonts w:ascii="Times New Roman" w:hAnsi="Times New Roman" w:cs="Times New Roman"/>
          <w:b/>
          <w:sz w:val="20"/>
          <w:szCs w:val="20"/>
          <w:lang w:val="de-DE"/>
        </w:rPr>
        <w:t>);</w:t>
      </w:r>
    </w:p>
    <w:p w:rsidR="0058055A" w:rsidRDefault="0058055A" w:rsidP="007F5BD0">
      <w:pPr>
        <w:tabs>
          <w:tab w:val="left" w:pos="6555"/>
        </w:tabs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7F5BD0" w:rsidRPr="0058055A" w:rsidRDefault="007F5BD0" w:rsidP="007F5BD0">
      <w:pPr>
        <w:tabs>
          <w:tab w:val="left" w:pos="6555"/>
        </w:tabs>
        <w:jc w:val="both"/>
        <w:rPr>
          <w:rFonts w:ascii="Times New Roman" w:hAnsi="Times New Roman" w:cs="Times New Roman"/>
          <w:sz w:val="20"/>
          <w:szCs w:val="20"/>
          <w:lang w:val="de-DE"/>
        </w:rPr>
      </w:pPr>
      <w:r w:rsidRPr="0058055A">
        <w:rPr>
          <w:rFonts w:ascii="Times New Roman" w:hAnsi="Times New Roman" w:cs="Times New Roman"/>
          <w:sz w:val="20"/>
          <w:szCs w:val="20"/>
          <w:lang w:val="de-DE"/>
        </w:rPr>
        <w:t xml:space="preserve">Il/La sottoscritto/a, nel caso non abbia già provveduto, si impegna a consegnare entro e non oltre il </w:t>
      </w:r>
      <w:r w:rsidRPr="0058055A">
        <w:rPr>
          <w:rFonts w:ascii="Times New Roman" w:hAnsi="Times New Roman" w:cs="Times New Roman"/>
          <w:b/>
          <w:sz w:val="20"/>
          <w:szCs w:val="20"/>
          <w:lang w:val="de-DE"/>
        </w:rPr>
        <w:t>31 luglio 20</w:t>
      </w:r>
      <w:r w:rsidR="005F5E38">
        <w:rPr>
          <w:rFonts w:ascii="Times New Roman" w:hAnsi="Times New Roman" w:cs="Times New Roman"/>
          <w:b/>
          <w:sz w:val="20"/>
          <w:szCs w:val="20"/>
          <w:lang w:val="de-DE"/>
        </w:rPr>
        <w:t>20</w:t>
      </w:r>
      <w:bookmarkStart w:id="0" w:name="_GoBack"/>
      <w:bookmarkEnd w:id="0"/>
      <w:r w:rsidRPr="0058055A">
        <w:rPr>
          <w:rFonts w:ascii="Times New Roman" w:hAnsi="Times New Roman" w:cs="Times New Roman"/>
          <w:sz w:val="20"/>
          <w:szCs w:val="20"/>
          <w:lang w:val="de-DE"/>
        </w:rPr>
        <w:t>, la documentazione comprovante quanto dichiarato.</w:t>
      </w:r>
    </w:p>
    <w:p w:rsidR="007F5BD0" w:rsidRDefault="007F5BD0" w:rsidP="007F5BD0">
      <w:pPr>
        <w:tabs>
          <w:tab w:val="left" w:pos="6555"/>
        </w:tabs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Acerra, lì__________________                              Il/La Dichiarante _________________________</w:t>
      </w:r>
    </w:p>
    <w:p w:rsidR="009267C9" w:rsidRDefault="009267C9" w:rsidP="007F5BD0">
      <w:pPr>
        <w:tabs>
          <w:tab w:val="left" w:pos="6555"/>
        </w:tabs>
        <w:jc w:val="both"/>
        <w:rPr>
          <w:rFonts w:ascii="Times New Roman" w:hAnsi="Times New Roman" w:cs="Times New Roman"/>
          <w:sz w:val="20"/>
          <w:szCs w:val="20"/>
          <w:lang w:val="de-DE"/>
        </w:rPr>
      </w:pPr>
    </w:p>
    <w:p w:rsidR="0004357E" w:rsidRDefault="007F5BD0" w:rsidP="007F5BD0">
      <w:pPr>
        <w:tabs>
          <w:tab w:val="left" w:pos="6555"/>
        </w:tabs>
        <w:jc w:val="both"/>
        <w:rPr>
          <w:rFonts w:ascii="Times New Roman" w:hAnsi="Times New Roman" w:cs="Times New Roman"/>
          <w:sz w:val="20"/>
          <w:szCs w:val="20"/>
          <w:lang w:val="de-DE"/>
        </w:rPr>
      </w:pPr>
      <w:r w:rsidRPr="007F5BD0">
        <w:rPr>
          <w:rFonts w:ascii="Times New Roman" w:hAnsi="Times New Roman" w:cs="Times New Roman"/>
          <w:sz w:val="20"/>
          <w:szCs w:val="20"/>
          <w:lang w:val="de-DE"/>
        </w:rPr>
        <w:t>Ai sensi dell’art. 38 D:P.R. 28/12/2000 n. 445, la dichiarazione è sottoscritta dall’interessato/a in presenza del dipendente addetto ovvero sottoscritta e inviata all’Ufficio competente unitamente a copia, non autenticata, di un documento di identità valido del sottoscrittore.</w:t>
      </w:r>
    </w:p>
    <w:p w:rsidR="0058055A" w:rsidRDefault="007F5BD0" w:rsidP="009267C9">
      <w:pPr>
        <w:tabs>
          <w:tab w:val="left" w:pos="6555"/>
        </w:tabs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0"/>
          <w:szCs w:val="20"/>
          <w:lang w:val="de-DE"/>
        </w:rPr>
        <w:t xml:space="preserve">Ai sensi del D.L. 30/06/2003 n. 196, recante </w:t>
      </w:r>
      <w:r w:rsidR="009267C9">
        <w:rPr>
          <w:rFonts w:ascii="Times New Roman" w:hAnsi="Times New Roman" w:cs="Times New Roman"/>
          <w:sz w:val="20"/>
          <w:szCs w:val="20"/>
          <w:lang w:val="de-DE"/>
        </w:rPr>
        <w:t xml:space="preserve">- </w:t>
      </w:r>
      <w:r w:rsidRPr="009267C9">
        <w:rPr>
          <w:rFonts w:ascii="Times New Roman" w:hAnsi="Times New Roman" w:cs="Times New Roman"/>
          <w:i/>
          <w:sz w:val="20"/>
          <w:szCs w:val="20"/>
          <w:lang w:val="de-DE"/>
        </w:rPr>
        <w:t>Codice in materia di protezione die dati personali</w:t>
      </w:r>
      <w:r>
        <w:rPr>
          <w:rFonts w:ascii="Times New Roman" w:hAnsi="Times New Roman" w:cs="Times New Roman"/>
          <w:sz w:val="20"/>
          <w:szCs w:val="20"/>
          <w:lang w:val="de-DE"/>
        </w:rPr>
        <w:t>,</w:t>
      </w:r>
      <w:r w:rsidR="009267C9">
        <w:rPr>
          <w:rFonts w:ascii="Times New Roman" w:hAnsi="Times New Roman" w:cs="Times New Roman"/>
          <w:sz w:val="20"/>
          <w:szCs w:val="20"/>
          <w:lang w:val="de-DE"/>
        </w:rPr>
        <w:t>-</w:t>
      </w:r>
      <w:r>
        <w:rPr>
          <w:rFonts w:ascii="Times New Roman" w:hAnsi="Times New Roman" w:cs="Times New Roman"/>
          <w:sz w:val="20"/>
          <w:szCs w:val="20"/>
          <w:lang w:val="de-DE"/>
        </w:rPr>
        <w:t xml:space="preserve"> i dati sopra riportati sono prescritti dalle disposizioni vigenti e, secondo quanto previsto dall’art. 48 del D.P.R.  del 28/12/2000 n. 445, saranno utilizzati esclusivamente per gli adempimenti richiesti dal D.L. 07/06/2017 n. 73.</w:t>
      </w:r>
    </w:p>
    <w:p w:rsidR="0004357E" w:rsidRPr="0058055A" w:rsidRDefault="0058055A" w:rsidP="008D25E6">
      <w:pPr>
        <w:tabs>
          <w:tab w:val="left" w:pos="6555"/>
        </w:tabs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704A88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 xml:space="preserve">1 </w:t>
      </w:r>
      <w:r w:rsidRPr="007F5BD0">
        <w:rPr>
          <w:rFonts w:ascii="Times New Roman" w:hAnsi="Times New Roman" w:cs="Times New Roman"/>
          <w:sz w:val="20"/>
          <w:szCs w:val="20"/>
          <w:lang w:val="de-DE"/>
        </w:rPr>
        <w:t xml:space="preserve">Da </w:t>
      </w:r>
      <w:r w:rsidRPr="007F5BD0">
        <w:rPr>
          <w:rFonts w:ascii="Times New Roman" w:hAnsi="Times New Roman" w:cs="Times New Roman"/>
          <w:b/>
          <w:sz w:val="20"/>
          <w:szCs w:val="20"/>
          <w:lang w:val="de-DE"/>
        </w:rPr>
        <w:t xml:space="preserve">NON </w:t>
      </w:r>
      <w:r w:rsidRPr="007F5BD0">
        <w:rPr>
          <w:rFonts w:ascii="Times New Roman" w:hAnsi="Times New Roman" w:cs="Times New Roman"/>
          <w:sz w:val="20"/>
          <w:szCs w:val="20"/>
          <w:lang w:val="de-DE"/>
        </w:rPr>
        <w:t>compilare nel caso in cui sia stata presentata copia del libretto di vaccinazioni vidimato dall’ASL o il certificato vaccinale o un’attestazione delle vaccinazioni effettuate, rilaciati dall</w:t>
      </w:r>
      <w:r>
        <w:rPr>
          <w:rFonts w:ascii="Times New Roman" w:hAnsi="Times New Roman" w:cs="Times New Roman"/>
          <w:sz w:val="20"/>
          <w:szCs w:val="20"/>
          <w:lang w:val="de-DE"/>
        </w:rPr>
        <w:t>’</w:t>
      </w:r>
      <w:r w:rsidRPr="007F5BD0">
        <w:rPr>
          <w:rFonts w:ascii="Times New Roman" w:hAnsi="Times New Roman" w:cs="Times New Roman"/>
          <w:sz w:val="20"/>
          <w:szCs w:val="20"/>
          <w:lang w:val="de-DE"/>
        </w:rPr>
        <w:t>ASL</w:t>
      </w:r>
    </w:p>
    <w:sectPr w:rsidR="0004357E" w:rsidRPr="0058055A" w:rsidSect="00A33F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6A8" w:rsidRDefault="009716A8" w:rsidP="00545251">
      <w:pPr>
        <w:spacing w:after="0" w:line="240" w:lineRule="auto"/>
      </w:pPr>
      <w:r>
        <w:separator/>
      </w:r>
    </w:p>
  </w:endnote>
  <w:endnote w:type="continuationSeparator" w:id="0">
    <w:p w:rsidR="009716A8" w:rsidRDefault="009716A8" w:rsidP="00545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6A8" w:rsidRDefault="009716A8" w:rsidP="00545251">
      <w:pPr>
        <w:spacing w:after="0" w:line="240" w:lineRule="auto"/>
      </w:pPr>
      <w:r>
        <w:separator/>
      </w:r>
    </w:p>
  </w:footnote>
  <w:footnote w:type="continuationSeparator" w:id="0">
    <w:p w:rsidR="009716A8" w:rsidRDefault="009716A8" w:rsidP="00545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47849"/>
    <w:multiLevelType w:val="hybridMultilevel"/>
    <w:tmpl w:val="0C78AA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00ABB"/>
    <w:multiLevelType w:val="hybridMultilevel"/>
    <w:tmpl w:val="FD149C3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B74DE"/>
    <w:multiLevelType w:val="hybridMultilevel"/>
    <w:tmpl w:val="B6A693B8"/>
    <w:lvl w:ilvl="0" w:tplc="FC3088A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17434"/>
    <w:multiLevelType w:val="hybridMultilevel"/>
    <w:tmpl w:val="4D4CDCE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13B43"/>
    <w:multiLevelType w:val="hybridMultilevel"/>
    <w:tmpl w:val="437442FC"/>
    <w:lvl w:ilvl="0" w:tplc="D1343940">
      <w:start w:val="1"/>
      <w:numFmt w:val="decimal"/>
      <w:lvlText w:val="%1"/>
      <w:lvlJc w:val="left"/>
      <w:pPr>
        <w:ind w:left="785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2AA82329"/>
    <w:multiLevelType w:val="hybridMultilevel"/>
    <w:tmpl w:val="6E38EF4C"/>
    <w:lvl w:ilvl="0" w:tplc="1098FD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06570"/>
    <w:multiLevelType w:val="hybridMultilevel"/>
    <w:tmpl w:val="7CECE7BC"/>
    <w:lvl w:ilvl="0" w:tplc="0410000F">
      <w:start w:val="1"/>
      <w:numFmt w:val="decimal"/>
      <w:lvlText w:val="%1."/>
      <w:lvlJc w:val="left"/>
      <w:pPr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64850EDB"/>
    <w:multiLevelType w:val="hybridMultilevel"/>
    <w:tmpl w:val="51EA0F2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421AFA"/>
    <w:multiLevelType w:val="hybridMultilevel"/>
    <w:tmpl w:val="7CECE7BC"/>
    <w:lvl w:ilvl="0" w:tplc="0410000F">
      <w:start w:val="1"/>
      <w:numFmt w:val="decimal"/>
      <w:lvlText w:val="%1."/>
      <w:lvlJc w:val="left"/>
      <w:pPr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7CD0795F"/>
    <w:multiLevelType w:val="hybridMultilevel"/>
    <w:tmpl w:val="FDA436D4"/>
    <w:lvl w:ilvl="0" w:tplc="D17AB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9"/>
  </w:num>
  <w:num w:numId="5">
    <w:abstractNumId w:val="0"/>
  </w:num>
  <w:num w:numId="6">
    <w:abstractNumId w:val="7"/>
  </w:num>
  <w:num w:numId="7">
    <w:abstractNumId w:val="1"/>
  </w:num>
  <w:num w:numId="8">
    <w:abstractNumId w:val="6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de-DE" w:vendorID="64" w:dllVersion="131078" w:nlCheck="1" w:checkStyle="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927"/>
    <w:rsid w:val="00003BC6"/>
    <w:rsid w:val="00015ABB"/>
    <w:rsid w:val="0004357E"/>
    <w:rsid w:val="0005008E"/>
    <w:rsid w:val="0005563C"/>
    <w:rsid w:val="000672BB"/>
    <w:rsid w:val="000B527B"/>
    <w:rsid w:val="000C65E1"/>
    <w:rsid w:val="001049BD"/>
    <w:rsid w:val="00120ED1"/>
    <w:rsid w:val="00121A3A"/>
    <w:rsid w:val="00161A4A"/>
    <w:rsid w:val="00167DDB"/>
    <w:rsid w:val="00174D0F"/>
    <w:rsid w:val="001E0F34"/>
    <w:rsid w:val="002064E1"/>
    <w:rsid w:val="0020685E"/>
    <w:rsid w:val="00212C49"/>
    <w:rsid w:val="0021551C"/>
    <w:rsid w:val="00241C0E"/>
    <w:rsid w:val="00246901"/>
    <w:rsid w:val="00262B76"/>
    <w:rsid w:val="00274A69"/>
    <w:rsid w:val="00281133"/>
    <w:rsid w:val="002C26D8"/>
    <w:rsid w:val="002C4E47"/>
    <w:rsid w:val="002F704C"/>
    <w:rsid w:val="0032575B"/>
    <w:rsid w:val="0033455E"/>
    <w:rsid w:val="003536BE"/>
    <w:rsid w:val="003643CA"/>
    <w:rsid w:val="003662D7"/>
    <w:rsid w:val="00377BE1"/>
    <w:rsid w:val="00386EBD"/>
    <w:rsid w:val="003A5A17"/>
    <w:rsid w:val="003B123B"/>
    <w:rsid w:val="003C45D2"/>
    <w:rsid w:val="00406F67"/>
    <w:rsid w:val="004360A1"/>
    <w:rsid w:val="004836E9"/>
    <w:rsid w:val="004976C8"/>
    <w:rsid w:val="004B45AE"/>
    <w:rsid w:val="004C142D"/>
    <w:rsid w:val="004D225D"/>
    <w:rsid w:val="005003EC"/>
    <w:rsid w:val="00527099"/>
    <w:rsid w:val="00531E44"/>
    <w:rsid w:val="00544BC1"/>
    <w:rsid w:val="00545251"/>
    <w:rsid w:val="0056409C"/>
    <w:rsid w:val="00572895"/>
    <w:rsid w:val="0058055A"/>
    <w:rsid w:val="005D03D2"/>
    <w:rsid w:val="005E3134"/>
    <w:rsid w:val="005F5E38"/>
    <w:rsid w:val="00623508"/>
    <w:rsid w:val="006552CF"/>
    <w:rsid w:val="0065543F"/>
    <w:rsid w:val="00664ED4"/>
    <w:rsid w:val="00681CA4"/>
    <w:rsid w:val="006832C3"/>
    <w:rsid w:val="0068592C"/>
    <w:rsid w:val="00691EE1"/>
    <w:rsid w:val="006C0F85"/>
    <w:rsid w:val="006D6414"/>
    <w:rsid w:val="006E3553"/>
    <w:rsid w:val="006F6927"/>
    <w:rsid w:val="00704A88"/>
    <w:rsid w:val="00713C42"/>
    <w:rsid w:val="007258CE"/>
    <w:rsid w:val="00781E20"/>
    <w:rsid w:val="00792057"/>
    <w:rsid w:val="00797FC9"/>
    <w:rsid w:val="007F597A"/>
    <w:rsid w:val="007F5BD0"/>
    <w:rsid w:val="0082576C"/>
    <w:rsid w:val="00834CDB"/>
    <w:rsid w:val="008365F6"/>
    <w:rsid w:val="00836DC6"/>
    <w:rsid w:val="00846335"/>
    <w:rsid w:val="00880750"/>
    <w:rsid w:val="00893569"/>
    <w:rsid w:val="008C4FAD"/>
    <w:rsid w:val="008D0DB2"/>
    <w:rsid w:val="008D25E6"/>
    <w:rsid w:val="008F1917"/>
    <w:rsid w:val="00900A73"/>
    <w:rsid w:val="0092565A"/>
    <w:rsid w:val="009267C9"/>
    <w:rsid w:val="00947E68"/>
    <w:rsid w:val="009716A8"/>
    <w:rsid w:val="00996A34"/>
    <w:rsid w:val="009A1E84"/>
    <w:rsid w:val="009B1093"/>
    <w:rsid w:val="009B4F85"/>
    <w:rsid w:val="009E3B13"/>
    <w:rsid w:val="00A14FBC"/>
    <w:rsid w:val="00A24624"/>
    <w:rsid w:val="00A33FC7"/>
    <w:rsid w:val="00A35A6E"/>
    <w:rsid w:val="00A45EC8"/>
    <w:rsid w:val="00AA381B"/>
    <w:rsid w:val="00AA7348"/>
    <w:rsid w:val="00AC7803"/>
    <w:rsid w:val="00AD25AE"/>
    <w:rsid w:val="00AE2AE5"/>
    <w:rsid w:val="00AE652A"/>
    <w:rsid w:val="00B6272E"/>
    <w:rsid w:val="00B82A56"/>
    <w:rsid w:val="00BA021D"/>
    <w:rsid w:val="00BA33BF"/>
    <w:rsid w:val="00BD3DD5"/>
    <w:rsid w:val="00BD4F51"/>
    <w:rsid w:val="00BE7160"/>
    <w:rsid w:val="00BE786A"/>
    <w:rsid w:val="00C00613"/>
    <w:rsid w:val="00C51FF0"/>
    <w:rsid w:val="00C80BF2"/>
    <w:rsid w:val="00CE11BC"/>
    <w:rsid w:val="00CF4E57"/>
    <w:rsid w:val="00D03985"/>
    <w:rsid w:val="00D3475F"/>
    <w:rsid w:val="00D81A38"/>
    <w:rsid w:val="00D87F20"/>
    <w:rsid w:val="00DB3F85"/>
    <w:rsid w:val="00DD19AB"/>
    <w:rsid w:val="00DD30F0"/>
    <w:rsid w:val="00E15822"/>
    <w:rsid w:val="00E23529"/>
    <w:rsid w:val="00E44884"/>
    <w:rsid w:val="00ED7DDF"/>
    <w:rsid w:val="00EE6FA8"/>
    <w:rsid w:val="00EF788D"/>
    <w:rsid w:val="00F13EC5"/>
    <w:rsid w:val="00F14F56"/>
    <w:rsid w:val="00F1639A"/>
    <w:rsid w:val="00F31DEA"/>
    <w:rsid w:val="00F86820"/>
    <w:rsid w:val="00FE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2BB37-4C4F-40E1-9863-513BE803F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93569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E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EE1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334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5543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452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5251"/>
  </w:style>
  <w:style w:type="paragraph" w:styleId="Pidipagina">
    <w:name w:val="footer"/>
    <w:basedOn w:val="Normale"/>
    <w:link w:val="PidipaginaCarattere"/>
    <w:uiPriority w:val="99"/>
    <w:unhideWhenUsed/>
    <w:rsid w:val="005452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5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34CF8E4B</Template>
  <TotalTime>1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</dc:creator>
  <cp:keywords/>
  <dc:description/>
  <cp:lastModifiedBy>amministrativa4</cp:lastModifiedBy>
  <cp:revision>4</cp:revision>
  <cp:lastPrinted>2018-01-03T11:58:00Z</cp:lastPrinted>
  <dcterms:created xsi:type="dcterms:W3CDTF">2018-12-27T09:05:00Z</dcterms:created>
  <dcterms:modified xsi:type="dcterms:W3CDTF">2019-12-23T08:09:00Z</dcterms:modified>
</cp:coreProperties>
</file>